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0C8C1" w14:textId="77777777" w:rsidR="00C923AD" w:rsidRDefault="00000000">
      <w:pPr>
        <w:pStyle w:val="Standard"/>
      </w:pPr>
      <w:r>
        <w:rPr>
          <w:noProof/>
          <w:lang w:eastAsia="pt-BR" w:bidi="ar-SA"/>
        </w:rPr>
        <w:drawing>
          <wp:inline distT="0" distB="0" distL="0" distR="0" wp14:anchorId="5A26A1B3" wp14:editId="171647C4">
            <wp:extent cx="7579440" cy="902880"/>
            <wp:effectExtent l="0" t="0" r="2460" b="0"/>
            <wp:docPr id="601402608" name="Image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9440" cy="9028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4425D3E" w14:textId="77777777" w:rsidR="00C923AD" w:rsidRDefault="00C923AD">
      <w:pPr>
        <w:pStyle w:val="Standard"/>
      </w:pPr>
    </w:p>
    <w:p w14:paraId="30FFF827" w14:textId="77777777" w:rsidR="00C923AD" w:rsidRDefault="00C923AD">
      <w:pPr>
        <w:pStyle w:val="Standard"/>
      </w:pPr>
    </w:p>
    <w:p w14:paraId="66DFC7E8" w14:textId="77777777" w:rsidR="00C923AD" w:rsidRDefault="00C923AD">
      <w:pPr>
        <w:pStyle w:val="Standard"/>
      </w:pPr>
    </w:p>
    <w:p w14:paraId="32050405" w14:textId="77777777" w:rsidR="00C923AD" w:rsidRDefault="00C923AD">
      <w:pPr>
        <w:pStyle w:val="Standard"/>
      </w:pPr>
    </w:p>
    <w:p w14:paraId="05780D82" w14:textId="77777777" w:rsidR="00C923AD" w:rsidRDefault="00C923AD">
      <w:pPr>
        <w:pStyle w:val="Standard"/>
      </w:pPr>
    </w:p>
    <w:p w14:paraId="69AAF7F6" w14:textId="77777777" w:rsidR="00C923AD" w:rsidRDefault="00000000">
      <w:pPr>
        <w:pStyle w:val="Standard"/>
        <w:spacing w:line="360" w:lineRule="auto"/>
        <w:jc w:val="center"/>
        <w:rPr>
          <w:rFonts w:ascii="Arial" w:hAnsi="Arial"/>
          <w:i/>
          <w:iCs/>
          <w:sz w:val="26"/>
          <w:szCs w:val="26"/>
          <w:u w:val="single"/>
        </w:rPr>
      </w:pPr>
      <w:r>
        <w:rPr>
          <w:rFonts w:ascii="Arial" w:hAnsi="Arial"/>
          <w:i/>
          <w:iCs/>
          <w:sz w:val="26"/>
          <w:szCs w:val="26"/>
          <w:u w:val="single"/>
        </w:rPr>
        <w:t>TERMO DE RESPONSABILIDADE:</w:t>
      </w:r>
    </w:p>
    <w:p w14:paraId="5EF779FF" w14:textId="77777777" w:rsidR="00C923AD" w:rsidRDefault="00C923AD">
      <w:pPr>
        <w:pStyle w:val="Standard"/>
        <w:spacing w:line="360" w:lineRule="auto"/>
        <w:jc w:val="center"/>
        <w:rPr>
          <w:rFonts w:ascii="Arial" w:hAnsi="Arial"/>
          <w:sz w:val="26"/>
          <w:szCs w:val="26"/>
        </w:rPr>
      </w:pPr>
    </w:p>
    <w:p w14:paraId="57101F7A" w14:textId="66D8F5BC" w:rsidR="00C923AD" w:rsidRDefault="00000000">
      <w:pPr>
        <w:pStyle w:val="Standard"/>
        <w:spacing w:line="360" w:lineRule="auto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O requerente que este subscreve ou representante legal, DECLARA que todas as informações e documentos </w:t>
      </w:r>
      <w:r w:rsidR="007803C6">
        <w:rPr>
          <w:rFonts w:ascii="Arial" w:hAnsi="Arial"/>
          <w:sz w:val="26"/>
          <w:szCs w:val="26"/>
        </w:rPr>
        <w:t>que instruem</w:t>
      </w:r>
      <w:r>
        <w:rPr>
          <w:rFonts w:ascii="Arial" w:hAnsi="Arial"/>
          <w:sz w:val="26"/>
          <w:szCs w:val="26"/>
        </w:rPr>
        <w:t xml:space="preserve"> o presente processo de licenciamento do evento temporário:</w:t>
      </w:r>
    </w:p>
    <w:p w14:paraId="20945E1E" w14:textId="77777777" w:rsidR="00C923AD" w:rsidRDefault="00000000">
      <w:pPr>
        <w:pStyle w:val="Standard"/>
        <w:spacing w:line="360" w:lineRule="auto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Nome do Evento:____________________________________________________</w:t>
      </w:r>
    </w:p>
    <w:p w14:paraId="76EB73B8" w14:textId="77777777" w:rsidR="00C923AD" w:rsidRDefault="00000000">
      <w:pPr>
        <w:pStyle w:val="Standard"/>
        <w:spacing w:line="360" w:lineRule="auto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Local: _____________________________________________________________</w:t>
      </w:r>
    </w:p>
    <w:p w14:paraId="41C35D58" w14:textId="77777777" w:rsidR="00C923AD" w:rsidRDefault="00000000">
      <w:pPr>
        <w:pStyle w:val="Standard"/>
        <w:spacing w:line="360" w:lineRule="auto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Endereço: _________________________________________________________</w:t>
      </w:r>
    </w:p>
    <w:p w14:paraId="7EE0CA6A" w14:textId="77777777" w:rsidR="00C923AD" w:rsidRDefault="00000000">
      <w:pPr>
        <w:pStyle w:val="Standard"/>
        <w:spacing w:line="360" w:lineRule="auto"/>
        <w:jc w:val="both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Data: ______________________________ Horário: _____________________ são a expressão da verdade, e que responderei pessoalmente, nos termos da legislação em vigor, por omissões e fatos controversos que venham a ser posteriormente apurados e que ciente está de que, a apuração de qualquer  irregularidade implicará na cassação da licença e na aplicação de sanções, sem prejuízo das demais penalidades cabíveis, sendo responsável pelo presente termo:</w:t>
      </w:r>
    </w:p>
    <w:p w14:paraId="10C22F5C" w14:textId="77777777" w:rsidR="00C923AD" w:rsidRDefault="00C923AD">
      <w:pPr>
        <w:pStyle w:val="Standard"/>
        <w:spacing w:line="360" w:lineRule="auto"/>
        <w:jc w:val="center"/>
        <w:rPr>
          <w:rFonts w:ascii="Arial" w:hAnsi="Arial"/>
          <w:sz w:val="26"/>
          <w:szCs w:val="26"/>
        </w:rPr>
      </w:pPr>
    </w:p>
    <w:p w14:paraId="049F90CD" w14:textId="77777777" w:rsidR="00C923AD" w:rsidRDefault="00000000">
      <w:pPr>
        <w:pStyle w:val="Standard"/>
        <w:spacing w:line="360" w:lineRule="auto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Uberaba, ________ de ______________________________ de _____</w:t>
      </w:r>
    </w:p>
    <w:p w14:paraId="7882BAAC" w14:textId="77777777" w:rsidR="00C923AD" w:rsidRDefault="00C923AD">
      <w:pPr>
        <w:pStyle w:val="Standard"/>
        <w:spacing w:line="360" w:lineRule="auto"/>
        <w:jc w:val="center"/>
        <w:rPr>
          <w:rFonts w:ascii="Arial" w:hAnsi="Arial"/>
          <w:sz w:val="26"/>
          <w:szCs w:val="26"/>
        </w:rPr>
      </w:pPr>
    </w:p>
    <w:p w14:paraId="4A404D26" w14:textId="77777777" w:rsidR="00C923AD" w:rsidRDefault="00000000">
      <w:pPr>
        <w:pStyle w:val="Standard"/>
        <w:spacing w:line="360" w:lineRule="auto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________________________________________________________</w:t>
      </w:r>
    </w:p>
    <w:p w14:paraId="1FDC7D9A" w14:textId="77777777" w:rsidR="00C923AD" w:rsidRDefault="00000000">
      <w:pPr>
        <w:pStyle w:val="Standard"/>
        <w:spacing w:line="360" w:lineRule="auto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     Assinatura do requerente conforme documento apresentado</w:t>
      </w:r>
    </w:p>
    <w:p w14:paraId="68CB4BC5" w14:textId="77777777" w:rsidR="00C923AD" w:rsidRDefault="00C923AD">
      <w:pPr>
        <w:pStyle w:val="Standard"/>
        <w:spacing w:line="360" w:lineRule="auto"/>
        <w:jc w:val="center"/>
        <w:rPr>
          <w:rFonts w:ascii="Arial" w:hAnsi="Arial"/>
          <w:sz w:val="26"/>
          <w:szCs w:val="26"/>
        </w:rPr>
      </w:pPr>
    </w:p>
    <w:sectPr w:rsidR="00C923A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8A778" w14:textId="77777777" w:rsidR="008908B0" w:rsidRDefault="008908B0">
      <w:r>
        <w:separator/>
      </w:r>
    </w:p>
  </w:endnote>
  <w:endnote w:type="continuationSeparator" w:id="0">
    <w:p w14:paraId="52069064" w14:textId="77777777" w:rsidR="008908B0" w:rsidRDefault="00890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79D1E" w14:textId="77777777" w:rsidR="008908B0" w:rsidRDefault="008908B0">
      <w:r>
        <w:rPr>
          <w:color w:val="000000"/>
        </w:rPr>
        <w:separator/>
      </w:r>
    </w:p>
  </w:footnote>
  <w:footnote w:type="continuationSeparator" w:id="0">
    <w:p w14:paraId="448049BE" w14:textId="77777777" w:rsidR="008908B0" w:rsidRDefault="00890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923AD"/>
    <w:rsid w:val="000F5D7C"/>
    <w:rsid w:val="007803C6"/>
    <w:rsid w:val="008908B0"/>
    <w:rsid w:val="00C9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1CF63"/>
  <w15:docId w15:val="{47FC9297-792E-49B9-99AC-F3EA3041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Arial Unicode MS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/Users/asantana/Downloads/Termo%20de%20responsabilidade%20para%20eventos%20com%20%20venda%20de%20ingressos%20(12).odt/Normal.dot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Amélia Macedo</dc:creator>
  <cp:lastModifiedBy>Fernanda Amélia Macedo</cp:lastModifiedBy>
  <cp:revision>2</cp:revision>
  <dcterms:created xsi:type="dcterms:W3CDTF">2026-06-12T19:55:00Z</dcterms:created>
  <dcterms:modified xsi:type="dcterms:W3CDTF">2026-06-12T19:55:00Z</dcterms:modified>
</cp:coreProperties>
</file>